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9C" w:rsidRDefault="00D9459C" w:rsidP="00D9459C">
      <w:pPr>
        <w:jc w:val="center"/>
        <w:rPr>
          <w:rFonts w:ascii="Arial" w:hAnsi="Arial" w:cs="Arial"/>
        </w:rPr>
      </w:pPr>
    </w:p>
    <w:p w:rsidR="00D91901" w:rsidRPr="00D9459C" w:rsidRDefault="00D9459C" w:rsidP="00D9459C">
      <w:pPr>
        <w:jc w:val="center"/>
        <w:rPr>
          <w:rFonts w:ascii="Arial" w:hAnsi="Arial" w:cs="Arial"/>
          <w:b/>
        </w:rPr>
      </w:pPr>
      <w:r w:rsidRPr="00D9459C">
        <w:rPr>
          <w:rFonts w:ascii="Arial" w:hAnsi="Arial" w:cs="Arial"/>
          <w:b/>
        </w:rPr>
        <w:t>PRIJAVNI OBRAZAC ZA OSPOSOBLJAVANJE</w:t>
      </w:r>
    </w:p>
    <w:p w:rsidR="00D9459C" w:rsidRPr="00D9459C" w:rsidRDefault="00D9459C" w:rsidP="00D9459C">
      <w:pPr>
        <w:jc w:val="center"/>
        <w:rPr>
          <w:rFonts w:ascii="Arial" w:hAnsi="Arial" w:cs="Arial"/>
        </w:rPr>
      </w:pPr>
    </w:p>
    <w:p w:rsidR="00D9459C" w:rsidRDefault="00D9459C" w:rsidP="00D9459C">
      <w:pPr>
        <w:jc w:val="center"/>
        <w:rPr>
          <w:rFonts w:ascii="Arial" w:hAnsi="Arial" w:cs="Arial"/>
          <w:b/>
        </w:rPr>
      </w:pPr>
      <w:r w:rsidRPr="00D9459C">
        <w:rPr>
          <w:rFonts w:ascii="Arial" w:hAnsi="Arial" w:cs="Arial"/>
          <w:b/>
        </w:rPr>
        <w:t>„Od ideje do projekta“</w:t>
      </w:r>
    </w:p>
    <w:p w:rsidR="00D9459C" w:rsidRPr="00D9459C" w:rsidRDefault="00D9459C" w:rsidP="00D9459C">
      <w:pPr>
        <w:jc w:val="center"/>
        <w:rPr>
          <w:rFonts w:ascii="Arial" w:hAnsi="Arial" w:cs="Arial"/>
          <w:i/>
          <w:sz w:val="22"/>
          <w:szCs w:val="22"/>
        </w:rPr>
      </w:pPr>
      <w:r w:rsidRPr="00D9459C">
        <w:rPr>
          <w:rFonts w:ascii="Arial" w:hAnsi="Arial" w:cs="Arial"/>
          <w:i/>
          <w:sz w:val="22"/>
          <w:szCs w:val="22"/>
        </w:rPr>
        <w:t>Rijeka, 18.-19. siječnja 2012.</w:t>
      </w:r>
    </w:p>
    <w:p w:rsidR="00D9459C" w:rsidRDefault="00D9459C" w:rsidP="00D9459C">
      <w:pPr>
        <w:jc w:val="center"/>
        <w:rPr>
          <w:rFonts w:ascii="Arial" w:hAnsi="Arial" w:cs="Arial"/>
          <w:b/>
        </w:rPr>
      </w:pPr>
    </w:p>
    <w:p w:rsidR="00D9459C" w:rsidRDefault="00D9459C" w:rsidP="00D9459C">
      <w:pPr>
        <w:jc w:val="center"/>
        <w:rPr>
          <w:rFonts w:ascii="Arial" w:hAnsi="Arial" w:cs="Arial"/>
          <w:b/>
        </w:rPr>
      </w:pPr>
    </w:p>
    <w:p w:rsidR="00D9459C" w:rsidRDefault="00D9459C" w:rsidP="00D9459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/>
      </w:tblPr>
      <w:tblGrid>
        <w:gridCol w:w="3085"/>
        <w:gridCol w:w="6194"/>
      </w:tblGrid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IME I PREZIME: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NAZIV ORGANIZACIJE: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ADRESA: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GRAD: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TELEFON: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  <w:tr w:rsidR="00D9459C" w:rsidTr="004E037E">
        <w:tc>
          <w:tcPr>
            <w:tcW w:w="3085" w:type="dxa"/>
            <w:shd w:val="clear" w:color="auto" w:fill="00B0F0"/>
          </w:tcPr>
          <w:p w:rsidR="00D9459C" w:rsidRPr="00D9459C" w:rsidRDefault="00D9459C" w:rsidP="00D9459C">
            <w:pPr>
              <w:rPr>
                <w:rFonts w:ascii="Arial" w:hAnsi="Arial" w:cs="Arial"/>
                <w:b/>
              </w:rPr>
            </w:pPr>
            <w:r w:rsidRPr="00D9459C">
              <w:rPr>
                <w:rFonts w:ascii="Arial" w:hAnsi="Arial" w:cs="Arial"/>
                <w:b/>
              </w:rPr>
              <w:t>E-MAIL ADRESA:</w:t>
            </w:r>
          </w:p>
        </w:tc>
        <w:tc>
          <w:tcPr>
            <w:tcW w:w="6194" w:type="dxa"/>
          </w:tcPr>
          <w:p w:rsidR="00D9459C" w:rsidRDefault="00D9459C" w:rsidP="00D9459C">
            <w:pPr>
              <w:rPr>
                <w:rFonts w:ascii="Arial" w:hAnsi="Arial" w:cs="Arial"/>
              </w:rPr>
            </w:pPr>
          </w:p>
        </w:tc>
      </w:tr>
    </w:tbl>
    <w:p w:rsidR="00D9459C" w:rsidRPr="00D9459C" w:rsidRDefault="00D9459C" w:rsidP="00D9459C">
      <w:pPr>
        <w:rPr>
          <w:rFonts w:ascii="Arial" w:hAnsi="Arial" w:cs="Arial"/>
        </w:rPr>
      </w:pPr>
    </w:p>
    <w:p w:rsidR="001944DD" w:rsidRDefault="001944DD" w:rsidP="00B323C9"/>
    <w:p w:rsidR="001944DD" w:rsidRDefault="001944DD" w:rsidP="00B323C9"/>
    <w:p w:rsidR="001944DD" w:rsidRDefault="001944DD" w:rsidP="00B323C9"/>
    <w:tbl>
      <w:tblPr>
        <w:tblStyle w:val="TableGrid"/>
        <w:tblW w:w="0" w:type="auto"/>
        <w:tblLook w:val="04A0"/>
      </w:tblPr>
      <w:tblGrid>
        <w:gridCol w:w="4503"/>
        <w:gridCol w:w="4776"/>
      </w:tblGrid>
      <w:tr w:rsidR="00D9459C" w:rsidTr="004E037E">
        <w:tc>
          <w:tcPr>
            <w:tcW w:w="4503" w:type="dxa"/>
          </w:tcPr>
          <w:p w:rsidR="00D9459C" w:rsidRPr="004E037E" w:rsidRDefault="00D9459C" w:rsidP="00B323C9">
            <w:pPr>
              <w:rPr>
                <w:rFonts w:ascii="Arial" w:hAnsi="Arial" w:cs="Arial"/>
              </w:rPr>
            </w:pPr>
            <w:r w:rsidRPr="004E037E">
              <w:rPr>
                <w:rFonts w:ascii="Arial" w:hAnsi="Arial" w:cs="Arial"/>
              </w:rPr>
              <w:t>Akcija/aktivnost koju planiram prijaviti:</w:t>
            </w: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D9459C" w:rsidRPr="004E037E" w:rsidRDefault="00D9459C" w:rsidP="00B323C9">
            <w:pPr>
              <w:rPr>
                <w:rFonts w:ascii="Arial" w:hAnsi="Arial" w:cs="Arial"/>
              </w:rPr>
            </w:pPr>
          </w:p>
        </w:tc>
        <w:tc>
          <w:tcPr>
            <w:tcW w:w="4776" w:type="dxa"/>
          </w:tcPr>
          <w:p w:rsidR="00D9459C" w:rsidRDefault="00D9459C" w:rsidP="00B323C9"/>
        </w:tc>
      </w:tr>
      <w:tr w:rsidR="00D9459C" w:rsidTr="004E037E">
        <w:tc>
          <w:tcPr>
            <w:tcW w:w="4503" w:type="dxa"/>
          </w:tcPr>
          <w:p w:rsidR="00D9459C" w:rsidRPr="004E037E" w:rsidRDefault="00D9459C" w:rsidP="00B323C9">
            <w:pPr>
              <w:rPr>
                <w:rFonts w:ascii="Arial" w:hAnsi="Arial" w:cs="Arial"/>
              </w:rPr>
            </w:pPr>
            <w:r w:rsidRPr="004E037E">
              <w:rPr>
                <w:rFonts w:ascii="Arial" w:hAnsi="Arial" w:cs="Arial"/>
              </w:rPr>
              <w:t>Dio/dijelovi prijavnog obrasca oko kojih mi je posebno potrebna pomoć:</w:t>
            </w: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D9459C" w:rsidRPr="004E037E" w:rsidRDefault="00D9459C" w:rsidP="00B323C9">
            <w:pPr>
              <w:rPr>
                <w:rFonts w:ascii="Arial" w:hAnsi="Arial" w:cs="Arial"/>
              </w:rPr>
            </w:pPr>
          </w:p>
          <w:p w:rsidR="00D9459C" w:rsidRPr="004E037E" w:rsidRDefault="00D9459C" w:rsidP="00B323C9">
            <w:pPr>
              <w:rPr>
                <w:rFonts w:ascii="Arial" w:hAnsi="Arial" w:cs="Arial"/>
              </w:rPr>
            </w:pPr>
          </w:p>
        </w:tc>
        <w:tc>
          <w:tcPr>
            <w:tcW w:w="4776" w:type="dxa"/>
          </w:tcPr>
          <w:p w:rsidR="00D9459C" w:rsidRDefault="00D9459C" w:rsidP="00B323C9"/>
        </w:tc>
      </w:tr>
      <w:tr w:rsidR="00D9459C" w:rsidTr="004E037E">
        <w:tc>
          <w:tcPr>
            <w:tcW w:w="4503" w:type="dxa"/>
          </w:tcPr>
          <w:p w:rsidR="00D9459C" w:rsidRPr="004E037E" w:rsidRDefault="00D9459C" w:rsidP="00B323C9">
            <w:pPr>
              <w:rPr>
                <w:rFonts w:ascii="Arial" w:hAnsi="Arial" w:cs="Arial"/>
              </w:rPr>
            </w:pPr>
            <w:r w:rsidRPr="004E037E">
              <w:rPr>
                <w:rFonts w:ascii="Arial" w:hAnsi="Arial" w:cs="Arial"/>
              </w:rPr>
              <w:t>Prethodno iskustvo s programom Mladi na djelu:</w:t>
            </w: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4E037E" w:rsidRPr="004E037E" w:rsidRDefault="004E037E" w:rsidP="00B323C9">
            <w:pPr>
              <w:rPr>
                <w:rFonts w:ascii="Arial" w:hAnsi="Arial" w:cs="Arial"/>
              </w:rPr>
            </w:pPr>
          </w:p>
          <w:p w:rsidR="00D9459C" w:rsidRPr="004E037E" w:rsidRDefault="00D9459C" w:rsidP="00B323C9">
            <w:pPr>
              <w:rPr>
                <w:rFonts w:ascii="Arial" w:hAnsi="Arial" w:cs="Arial"/>
              </w:rPr>
            </w:pPr>
          </w:p>
        </w:tc>
        <w:tc>
          <w:tcPr>
            <w:tcW w:w="4776" w:type="dxa"/>
          </w:tcPr>
          <w:p w:rsidR="00D9459C" w:rsidRDefault="00D9459C" w:rsidP="00B323C9"/>
        </w:tc>
      </w:tr>
    </w:tbl>
    <w:p w:rsidR="007A33EE" w:rsidRDefault="007A33EE" w:rsidP="00B323C9"/>
    <w:tbl>
      <w:tblPr>
        <w:tblStyle w:val="TableGrid"/>
        <w:tblW w:w="0" w:type="auto"/>
        <w:tblLook w:val="04A0"/>
      </w:tblPr>
      <w:tblGrid>
        <w:gridCol w:w="4503"/>
        <w:gridCol w:w="4776"/>
      </w:tblGrid>
      <w:tr w:rsidR="00D9459C" w:rsidTr="004E037E">
        <w:tc>
          <w:tcPr>
            <w:tcW w:w="4503" w:type="dxa"/>
          </w:tcPr>
          <w:p w:rsidR="00D9459C" w:rsidRPr="004E037E" w:rsidRDefault="00D9459C" w:rsidP="00D9459C">
            <w:pPr>
              <w:rPr>
                <w:rFonts w:ascii="Arial" w:hAnsi="Arial" w:cs="Arial"/>
              </w:rPr>
            </w:pPr>
            <w:r w:rsidRPr="004E037E">
              <w:rPr>
                <w:rFonts w:ascii="Arial" w:hAnsi="Arial" w:cs="Arial"/>
              </w:rPr>
              <w:t>Posebne potrebe (prehrambene, zdravstvene, itd.) koje bismo trebali uzeti u obzir prilikom organiziranja ovog osposobljavanja:</w:t>
            </w:r>
          </w:p>
          <w:p w:rsidR="004E037E" w:rsidRDefault="004E037E" w:rsidP="00D9459C">
            <w:pPr>
              <w:rPr>
                <w:rFonts w:ascii="Arial" w:hAnsi="Arial" w:cs="Arial"/>
                <w:b/>
              </w:rPr>
            </w:pPr>
          </w:p>
          <w:p w:rsidR="004E037E" w:rsidRPr="00D9459C" w:rsidRDefault="004E037E" w:rsidP="00D9459C">
            <w:pPr>
              <w:rPr>
                <w:rFonts w:ascii="Arial" w:hAnsi="Arial" w:cs="Arial"/>
                <w:b/>
              </w:rPr>
            </w:pPr>
          </w:p>
        </w:tc>
        <w:tc>
          <w:tcPr>
            <w:tcW w:w="4776" w:type="dxa"/>
          </w:tcPr>
          <w:p w:rsidR="00D9459C" w:rsidRDefault="00D9459C" w:rsidP="00B323C9"/>
        </w:tc>
      </w:tr>
    </w:tbl>
    <w:p w:rsidR="00D9459C" w:rsidRPr="00B323C9" w:rsidRDefault="00D9459C" w:rsidP="00B323C9"/>
    <w:sectPr w:rsidR="00D9459C" w:rsidRPr="00B323C9" w:rsidSect="00375A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27" w:bottom="1417" w:left="171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59C" w:rsidRDefault="00D9459C" w:rsidP="00FC664B">
      <w:r>
        <w:separator/>
      </w:r>
    </w:p>
  </w:endnote>
  <w:endnote w:type="continuationSeparator" w:id="0">
    <w:p w:rsidR="00D9459C" w:rsidRDefault="00D9459C" w:rsidP="00FC6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3C9" w:rsidRDefault="00B323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31A" w:rsidRPr="00BB368A" w:rsidRDefault="00022B41" w:rsidP="00BB368A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-502285</wp:posOffset>
          </wp:positionH>
          <wp:positionV relativeFrom="paragraph">
            <wp:posOffset>13335</wp:posOffset>
          </wp:positionV>
          <wp:extent cx="902970" cy="341630"/>
          <wp:effectExtent l="19050" t="0" r="0" b="1270"/>
          <wp:wrapTopAndBottom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491490</wp:posOffset>
          </wp:positionH>
          <wp:positionV relativeFrom="paragraph">
            <wp:posOffset>5080</wp:posOffset>
          </wp:positionV>
          <wp:extent cx="862965" cy="341630"/>
          <wp:effectExtent l="19050" t="0" r="0" b="0"/>
          <wp:wrapTopAndBottom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1397635</wp:posOffset>
          </wp:positionH>
          <wp:positionV relativeFrom="paragraph">
            <wp:posOffset>-82550</wp:posOffset>
          </wp:positionV>
          <wp:extent cx="743585" cy="516255"/>
          <wp:effectExtent l="19050" t="0" r="0" b="0"/>
          <wp:wrapTopAndBottom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-114300</wp:posOffset>
          </wp:positionV>
          <wp:extent cx="656590" cy="524510"/>
          <wp:effectExtent l="19050" t="0" r="0" b="0"/>
          <wp:wrapTopAndBottom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3C9" w:rsidRDefault="00B323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59C" w:rsidRDefault="00D9459C" w:rsidP="00FC664B">
      <w:r>
        <w:separator/>
      </w:r>
    </w:p>
  </w:footnote>
  <w:footnote w:type="continuationSeparator" w:id="0">
    <w:p w:rsidR="00D9459C" w:rsidRDefault="00D9459C" w:rsidP="00FC66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3C9" w:rsidRDefault="00B323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31A" w:rsidRDefault="00022B41" w:rsidP="00707DD4">
    <w:pPr>
      <w:pStyle w:val="Header"/>
      <w:ind w:left="-1080" w:right="-1150"/>
    </w:pPr>
    <w:r>
      <w:rPr>
        <w:noProof/>
        <w:lang w:eastAsia="hr-HR"/>
      </w:rPr>
      <w:drawing>
        <wp:inline distT="0" distB="0" distL="0" distR="0">
          <wp:extent cx="6715125" cy="885825"/>
          <wp:effectExtent l="19050" t="0" r="9525" b="0"/>
          <wp:docPr id="1" name="Picture 1" descr="h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r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3C9" w:rsidRDefault="00B323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812C9"/>
    <w:multiLevelType w:val="hybridMultilevel"/>
    <w:tmpl w:val="245E9FE2"/>
    <w:lvl w:ilvl="0" w:tplc="8272F90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B517A"/>
    <w:multiLevelType w:val="hybridMultilevel"/>
    <w:tmpl w:val="D952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F3DF1"/>
    <w:multiLevelType w:val="hybridMultilevel"/>
    <w:tmpl w:val="13AC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B4B1D"/>
    <w:multiLevelType w:val="hybridMultilevel"/>
    <w:tmpl w:val="C55E39E8"/>
    <w:lvl w:ilvl="0" w:tplc="561E474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00B38"/>
    <w:multiLevelType w:val="hybridMultilevel"/>
    <w:tmpl w:val="1C16E8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A3DDB"/>
    <w:multiLevelType w:val="hybridMultilevel"/>
    <w:tmpl w:val="9B12AF46"/>
    <w:lvl w:ilvl="0" w:tplc="561E474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E037E"/>
    <w:rsid w:val="000048F2"/>
    <w:rsid w:val="000066F7"/>
    <w:rsid w:val="00022B41"/>
    <w:rsid w:val="0003661E"/>
    <w:rsid w:val="00042101"/>
    <w:rsid w:val="00052A88"/>
    <w:rsid w:val="000A1D83"/>
    <w:rsid w:val="000E4E83"/>
    <w:rsid w:val="000E514B"/>
    <w:rsid w:val="00100D54"/>
    <w:rsid w:val="00102038"/>
    <w:rsid w:val="0010700F"/>
    <w:rsid w:val="00114537"/>
    <w:rsid w:val="001264A3"/>
    <w:rsid w:val="00134DA8"/>
    <w:rsid w:val="0017350C"/>
    <w:rsid w:val="00182F78"/>
    <w:rsid w:val="001857D5"/>
    <w:rsid w:val="001944DD"/>
    <w:rsid w:val="00194678"/>
    <w:rsid w:val="001C49FB"/>
    <w:rsid w:val="001E6088"/>
    <w:rsid w:val="002002E5"/>
    <w:rsid w:val="002048E8"/>
    <w:rsid w:val="00204A83"/>
    <w:rsid w:val="002116FA"/>
    <w:rsid w:val="002130E2"/>
    <w:rsid w:val="00214782"/>
    <w:rsid w:val="002200BD"/>
    <w:rsid w:val="002345F8"/>
    <w:rsid w:val="00242BED"/>
    <w:rsid w:val="002643EF"/>
    <w:rsid w:val="002664F0"/>
    <w:rsid w:val="00283811"/>
    <w:rsid w:val="00286A7B"/>
    <w:rsid w:val="002B758C"/>
    <w:rsid w:val="002E2103"/>
    <w:rsid w:val="002E3D7A"/>
    <w:rsid w:val="002F75ED"/>
    <w:rsid w:val="0030090E"/>
    <w:rsid w:val="00323DA0"/>
    <w:rsid w:val="00334F90"/>
    <w:rsid w:val="00340671"/>
    <w:rsid w:val="00375AEA"/>
    <w:rsid w:val="003A49BF"/>
    <w:rsid w:val="003D46FD"/>
    <w:rsid w:val="00432383"/>
    <w:rsid w:val="00434B46"/>
    <w:rsid w:val="00436924"/>
    <w:rsid w:val="0045510E"/>
    <w:rsid w:val="0045593A"/>
    <w:rsid w:val="004776E1"/>
    <w:rsid w:val="004B2934"/>
    <w:rsid w:val="004B47DD"/>
    <w:rsid w:val="004E037E"/>
    <w:rsid w:val="005151C3"/>
    <w:rsid w:val="00520CD4"/>
    <w:rsid w:val="00524F1D"/>
    <w:rsid w:val="00551DCF"/>
    <w:rsid w:val="00553B0A"/>
    <w:rsid w:val="00562979"/>
    <w:rsid w:val="005708BA"/>
    <w:rsid w:val="00574B54"/>
    <w:rsid w:val="005836DD"/>
    <w:rsid w:val="00585F9D"/>
    <w:rsid w:val="005A7FFB"/>
    <w:rsid w:val="005D6FA9"/>
    <w:rsid w:val="005F3130"/>
    <w:rsid w:val="00630D07"/>
    <w:rsid w:val="00664013"/>
    <w:rsid w:val="00683B73"/>
    <w:rsid w:val="00687C5C"/>
    <w:rsid w:val="006A2F65"/>
    <w:rsid w:val="006B3D62"/>
    <w:rsid w:val="006B5E04"/>
    <w:rsid w:val="006E0545"/>
    <w:rsid w:val="00707DD4"/>
    <w:rsid w:val="007159B7"/>
    <w:rsid w:val="00747F1F"/>
    <w:rsid w:val="00760B40"/>
    <w:rsid w:val="007937A6"/>
    <w:rsid w:val="007A33EE"/>
    <w:rsid w:val="007E3A21"/>
    <w:rsid w:val="00803FB3"/>
    <w:rsid w:val="00831BC2"/>
    <w:rsid w:val="00834222"/>
    <w:rsid w:val="00870465"/>
    <w:rsid w:val="00876643"/>
    <w:rsid w:val="008A3925"/>
    <w:rsid w:val="008A6967"/>
    <w:rsid w:val="008B4DE2"/>
    <w:rsid w:val="008C0E79"/>
    <w:rsid w:val="008C2B6D"/>
    <w:rsid w:val="008D4E4A"/>
    <w:rsid w:val="0090200D"/>
    <w:rsid w:val="00916F7E"/>
    <w:rsid w:val="009574D2"/>
    <w:rsid w:val="0096331A"/>
    <w:rsid w:val="00975F74"/>
    <w:rsid w:val="00A15E97"/>
    <w:rsid w:val="00A1684F"/>
    <w:rsid w:val="00A2488A"/>
    <w:rsid w:val="00A353EF"/>
    <w:rsid w:val="00A4368C"/>
    <w:rsid w:val="00A61F2F"/>
    <w:rsid w:val="00A73AE5"/>
    <w:rsid w:val="00A73CC9"/>
    <w:rsid w:val="00AA79FF"/>
    <w:rsid w:val="00AC3DB1"/>
    <w:rsid w:val="00AC3E5F"/>
    <w:rsid w:val="00AC51DE"/>
    <w:rsid w:val="00AD7E0F"/>
    <w:rsid w:val="00B323C9"/>
    <w:rsid w:val="00B734AF"/>
    <w:rsid w:val="00B80842"/>
    <w:rsid w:val="00B81957"/>
    <w:rsid w:val="00B84ADE"/>
    <w:rsid w:val="00B978C2"/>
    <w:rsid w:val="00BA1A9C"/>
    <w:rsid w:val="00BA430B"/>
    <w:rsid w:val="00BA69A5"/>
    <w:rsid w:val="00BB2974"/>
    <w:rsid w:val="00BB3198"/>
    <w:rsid w:val="00BB368A"/>
    <w:rsid w:val="00BC0719"/>
    <w:rsid w:val="00BC6139"/>
    <w:rsid w:val="00BD19A5"/>
    <w:rsid w:val="00BE5720"/>
    <w:rsid w:val="00BF5709"/>
    <w:rsid w:val="00C15FFA"/>
    <w:rsid w:val="00C34FD2"/>
    <w:rsid w:val="00C5335B"/>
    <w:rsid w:val="00C60370"/>
    <w:rsid w:val="00C653B2"/>
    <w:rsid w:val="00C672D4"/>
    <w:rsid w:val="00C673C3"/>
    <w:rsid w:val="00C6765D"/>
    <w:rsid w:val="00C86FBD"/>
    <w:rsid w:val="00C923F2"/>
    <w:rsid w:val="00C93615"/>
    <w:rsid w:val="00C97166"/>
    <w:rsid w:val="00CB0E05"/>
    <w:rsid w:val="00CE154C"/>
    <w:rsid w:val="00CE19B4"/>
    <w:rsid w:val="00CE7D0B"/>
    <w:rsid w:val="00CF29C9"/>
    <w:rsid w:val="00CF38F1"/>
    <w:rsid w:val="00CF4773"/>
    <w:rsid w:val="00D06F31"/>
    <w:rsid w:val="00D3287E"/>
    <w:rsid w:val="00D72430"/>
    <w:rsid w:val="00D91901"/>
    <w:rsid w:val="00D9459C"/>
    <w:rsid w:val="00DA2802"/>
    <w:rsid w:val="00DC04B1"/>
    <w:rsid w:val="00DD1EB1"/>
    <w:rsid w:val="00DD2860"/>
    <w:rsid w:val="00DE4715"/>
    <w:rsid w:val="00DF0609"/>
    <w:rsid w:val="00DF53E2"/>
    <w:rsid w:val="00DF633C"/>
    <w:rsid w:val="00E12829"/>
    <w:rsid w:val="00E6091D"/>
    <w:rsid w:val="00E63570"/>
    <w:rsid w:val="00E73C77"/>
    <w:rsid w:val="00EA0076"/>
    <w:rsid w:val="00EA4C12"/>
    <w:rsid w:val="00EA6274"/>
    <w:rsid w:val="00EC5F85"/>
    <w:rsid w:val="00EF23C6"/>
    <w:rsid w:val="00EF3249"/>
    <w:rsid w:val="00F209F3"/>
    <w:rsid w:val="00F3059E"/>
    <w:rsid w:val="00F51ED3"/>
    <w:rsid w:val="00F60A1B"/>
    <w:rsid w:val="00F6233C"/>
    <w:rsid w:val="00F851F8"/>
    <w:rsid w:val="00F85BC5"/>
    <w:rsid w:val="00F97F59"/>
    <w:rsid w:val="00FC4C1E"/>
    <w:rsid w:val="00FC664B"/>
    <w:rsid w:val="00FE1113"/>
    <w:rsid w:val="00FE2DCF"/>
    <w:rsid w:val="00FF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E0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5F9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5F9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AD7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D7E0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AD7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D7E0F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AD7E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D7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7E0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DF53E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5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059E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5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3059E"/>
    <w:rPr>
      <w:b/>
      <w:bCs/>
    </w:rPr>
  </w:style>
  <w:style w:type="paragraph" w:styleId="ListParagraph">
    <w:name w:val="List Paragraph"/>
    <w:basedOn w:val="Normal"/>
    <w:uiPriority w:val="99"/>
    <w:qFormat/>
    <w:rsid w:val="00551DC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ivkovic.AMPEU\Desktop\ampeu%20memo%20hr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D54D2-254F-4E32-984C-C2ADA3BE2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ampeu memo hrv</Template>
  <TotalTime>14</TotalTime>
  <Pages>1</Pages>
  <Words>58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azivkovic</dc:creator>
  <cp:lastModifiedBy>azivkovic</cp:lastModifiedBy>
  <cp:revision>1</cp:revision>
  <cp:lastPrinted>2010-10-27T10:15:00Z</cp:lastPrinted>
  <dcterms:created xsi:type="dcterms:W3CDTF">2011-12-29T14:34:00Z</dcterms:created>
  <dcterms:modified xsi:type="dcterms:W3CDTF">2011-12-29T14:50:00Z</dcterms:modified>
</cp:coreProperties>
</file>